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8BD" w:rsidRDefault="00F228BD" w:rsidP="0019386D">
      <w:pPr>
        <w:tabs>
          <w:tab w:val="left" w:pos="2160"/>
        </w:tabs>
      </w:pPr>
    </w:p>
    <w:p w:rsidR="00ED539D" w:rsidRDefault="00AF65E1" w:rsidP="0019386D">
      <w:pPr>
        <w:tabs>
          <w:tab w:val="left" w:pos="2160"/>
        </w:tabs>
      </w:pPr>
      <w:r w:rsidRPr="00A4081D">
        <w:rPr>
          <w:rFonts w:ascii="Open Sans" w:hAnsi="Open Sans" w:cs="Open Sans"/>
          <w:noProof/>
          <w:color w:val="525F7F"/>
          <w:sz w:val="19"/>
          <w:szCs w:val="19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26670</wp:posOffset>
                </wp:positionV>
                <wp:extent cx="2886075" cy="25717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E7B" w:rsidRPr="00A4081D" w:rsidRDefault="00152E7B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gramStart"/>
                            <w:r w:rsidRPr="00A4081D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Musterorganisation </w:t>
                            </w: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A4081D">
                              <w:rPr>
                                <w:rFonts w:cstheme="minorHAnsi"/>
                                <w:sz w:val="16"/>
                                <w:szCs w:val="18"/>
                                <w:u w:val="single"/>
                              </w:rPr>
                              <w:t>●</w:t>
                            </w:r>
                            <w:proofErr w:type="gramEnd"/>
                            <w:r w:rsidRPr="00A4081D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4081D">
                              <w:rPr>
                                <w:sz w:val="18"/>
                                <w:szCs w:val="18"/>
                                <w:u w:val="single"/>
                              </w:rPr>
                              <w:t>Amosweg</w:t>
                            </w:r>
                            <w:proofErr w:type="spellEnd"/>
                            <w:r w:rsidRPr="00A4081D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1</w:t>
                            </w: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A4081D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A4081D">
                              <w:rPr>
                                <w:rFonts w:cstheme="minorHAnsi"/>
                                <w:sz w:val="16"/>
                                <w:szCs w:val="18"/>
                                <w:u w:val="single"/>
                              </w:rPr>
                              <w:t>●</w:t>
                            </w:r>
                            <w:r w:rsidRPr="00A4081D"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A4081D"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  <w:t>0711 Stuttgart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35pt;margin-top:2.1pt;width:227.25pt;height:20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" stroked="f">
                <v:textbox>
                  <w:txbxContent>
                    <w:p w:rsidR="00152E7B" w:rsidRPr="00A4081D" w:rsidRDefault="00152E7B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proofErr w:type="gramStart"/>
                      <w:r w:rsidRPr="00A4081D">
                        <w:rPr>
                          <w:sz w:val="18"/>
                          <w:szCs w:val="18"/>
                          <w:u w:val="single"/>
                        </w:rPr>
                        <w:t xml:space="preserve">Musterorganisation </w:t>
                      </w:r>
                      <w:r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A4081D">
                        <w:rPr>
                          <w:rFonts w:cstheme="minorHAnsi"/>
                          <w:sz w:val="16"/>
                          <w:szCs w:val="18"/>
                          <w:u w:val="single"/>
                        </w:rPr>
                        <w:t>●</w:t>
                      </w:r>
                      <w:proofErr w:type="gramEnd"/>
                      <w:r w:rsidRPr="00A4081D"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A4081D">
                        <w:rPr>
                          <w:sz w:val="18"/>
                          <w:szCs w:val="18"/>
                          <w:u w:val="single"/>
                        </w:rPr>
                        <w:t>Amosweg</w:t>
                      </w:r>
                      <w:proofErr w:type="spellEnd"/>
                      <w:r w:rsidRPr="00A4081D">
                        <w:rPr>
                          <w:sz w:val="18"/>
                          <w:szCs w:val="18"/>
                          <w:u w:val="single"/>
                        </w:rPr>
                        <w:t xml:space="preserve"> 1</w:t>
                      </w:r>
                      <w:r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A4081D"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A4081D">
                        <w:rPr>
                          <w:rFonts w:cstheme="minorHAnsi"/>
                          <w:sz w:val="16"/>
                          <w:szCs w:val="18"/>
                          <w:u w:val="single"/>
                        </w:rPr>
                        <w:t>●</w:t>
                      </w:r>
                      <w:r w:rsidRPr="00A4081D"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A4081D"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  <w:t>0711 Stuttgart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539D" w:rsidRPr="00717F04" w:rsidRDefault="009D0F31" w:rsidP="004B2885">
      <w:pPr>
        <w:tabs>
          <w:tab w:val="left" w:pos="2160"/>
        </w:tabs>
        <w:jc w:val="right"/>
        <w:rPr>
          <w:rFonts w:cstheme="minorHAnsi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A46C91" wp14:editId="0EE5B6BE">
                <wp:simplePos x="0" y="0"/>
                <wp:positionH relativeFrom="column">
                  <wp:posOffset>-3014601</wp:posOffset>
                </wp:positionH>
                <wp:positionV relativeFrom="paragraph">
                  <wp:posOffset>192817</wp:posOffset>
                </wp:positionV>
                <wp:extent cx="3048000" cy="1116281"/>
                <wp:effectExtent l="0" t="0" r="0" b="825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E7B" w:rsidRPr="00FA76B2" w:rsidRDefault="00152E7B" w:rsidP="009D0F31">
                            <w:pPr>
                              <w:spacing w:after="80" w:line="240" w:lineRule="auto"/>
                              <w:rPr>
                                <w:rFonts w:cstheme="minorHAnsi"/>
                              </w:rPr>
                            </w:pPr>
                            <w:r w:rsidRPr="00FA76B2">
                              <w:rPr>
                                <w:rFonts w:ascii="Open Sans" w:hAnsi="Open Sans" w:cs="Open Sans"/>
                                <w:sz w:val="19"/>
                                <w:szCs w:val="19"/>
                                <w:shd w:val="clear" w:color="auto" w:fill="FFFFFF"/>
                              </w:rPr>
                              <w:t>$ANSCHRIFT$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6C91" id="_x0000_s1027" type="#_x0000_t202" style="position:absolute;left:0;text-align:left;margin-left:-237.35pt;margin-top:15.2pt;width:240pt;height:8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" stroked="f">
                <v:textbox>
                  <w:txbxContent>
                    <w:p w:rsidR="00152E7B" w:rsidRPr="00FA76B2" w:rsidRDefault="00152E7B" w:rsidP="009D0F31">
                      <w:pPr>
                        <w:spacing w:after="80" w:line="240" w:lineRule="auto"/>
                        <w:rPr>
                          <w:rFonts w:cstheme="minorHAnsi"/>
                        </w:rPr>
                      </w:pPr>
                      <w:r w:rsidRPr="00FA76B2">
                        <w:rPr>
                          <w:rFonts w:ascii="Open Sans" w:hAnsi="Open Sans" w:cs="Open Sans"/>
                          <w:sz w:val="19"/>
                          <w:szCs w:val="19"/>
                          <w:shd w:val="clear" w:color="auto" w:fill="FFFFFF"/>
                        </w:rPr>
                        <w:t>$ANSCHRIFT$</w:t>
                      </w:r>
                    </w:p>
                  </w:txbxContent>
                </v:textbox>
              </v:shape>
            </w:pict>
          </mc:Fallback>
        </mc:AlternateContent>
      </w:r>
      <w:r w:rsidR="006609D8" w:rsidRPr="006609D8">
        <w:rPr>
          <w:rFonts w:cstheme="minorHAnsi"/>
          <w:szCs w:val="24"/>
        </w:rPr>
        <w:t>$HEUTIGES_DATUM$</w:t>
      </w:r>
    </w:p>
    <w:p w:rsidR="00ED539D" w:rsidRDefault="00ED539D" w:rsidP="0019386D">
      <w:pPr>
        <w:tabs>
          <w:tab w:val="left" w:pos="2160"/>
        </w:tabs>
      </w:pPr>
    </w:p>
    <w:p w:rsidR="00ED539D" w:rsidRDefault="00ED539D" w:rsidP="0019386D">
      <w:pPr>
        <w:tabs>
          <w:tab w:val="left" w:pos="2160"/>
        </w:tabs>
      </w:pPr>
    </w:p>
    <w:p w:rsidR="00ED539D" w:rsidRDefault="00ED539D" w:rsidP="0019386D">
      <w:pPr>
        <w:tabs>
          <w:tab w:val="left" w:pos="2160"/>
        </w:tabs>
      </w:pPr>
    </w:p>
    <w:p w:rsidR="00ED539D" w:rsidRDefault="000D3D8B" w:rsidP="0019386D">
      <w:pPr>
        <w:tabs>
          <w:tab w:val="left" w:pos="2160"/>
        </w:tabs>
        <w:rPr>
          <w:rFonts w:cstheme="minorHAnsi"/>
          <w:b/>
          <w:sz w:val="24"/>
          <w:szCs w:val="24"/>
        </w:rPr>
      </w:pPr>
      <w:r w:rsidRPr="000D3D8B">
        <w:rPr>
          <w:rFonts w:cstheme="minorHAnsi"/>
          <w:b/>
          <w:sz w:val="24"/>
          <w:szCs w:val="24"/>
        </w:rPr>
        <w:t>Buchungsbestätigung und Rechnung</w:t>
      </w:r>
      <w:r w:rsidR="00AC358C">
        <w:rPr>
          <w:rFonts w:cstheme="minorHAnsi"/>
          <w:b/>
          <w:sz w:val="24"/>
          <w:szCs w:val="24"/>
        </w:rPr>
        <w:br/>
      </w:r>
      <w:r w:rsidR="0055082D">
        <w:rPr>
          <w:rFonts w:cstheme="minorHAnsi"/>
          <w:b/>
          <w:sz w:val="24"/>
          <w:szCs w:val="24"/>
        </w:rPr>
        <w:t xml:space="preserve">für </w:t>
      </w:r>
      <w:r w:rsidR="00AC358C">
        <w:rPr>
          <w:rFonts w:cstheme="minorHAnsi"/>
          <w:b/>
          <w:sz w:val="24"/>
          <w:szCs w:val="24"/>
        </w:rPr>
        <w:t>die Veranstaltung</w:t>
      </w:r>
      <w:r w:rsidR="0055082D">
        <w:rPr>
          <w:rFonts w:cstheme="minorHAnsi"/>
          <w:b/>
          <w:sz w:val="24"/>
          <w:szCs w:val="24"/>
        </w:rPr>
        <w:t xml:space="preserve"> </w:t>
      </w:r>
      <w:r w:rsidR="0055082D" w:rsidRPr="00BB242F">
        <w:rPr>
          <w:rFonts w:cstheme="minorHAnsi"/>
          <w:b/>
          <w:sz w:val="24"/>
          <w:szCs w:val="24"/>
        </w:rPr>
        <w:t>$VERANSTALTUNGSNAME$</w:t>
      </w:r>
    </w:p>
    <w:tbl>
      <w:tblPr>
        <w:tblStyle w:val="HelleSchattierung-Akz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660"/>
        <w:gridCol w:w="2977"/>
      </w:tblGrid>
      <w:tr w:rsidR="0055082D" w:rsidRPr="00E6674C" w:rsidTr="002A5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5082D" w:rsidRPr="00E6674C" w:rsidRDefault="0055082D" w:rsidP="00E6674C">
            <w:r w:rsidRPr="00E6674C">
              <w:rPr>
                <w:color w:val="auto"/>
              </w:rPr>
              <w:t>Anmelde-Nr.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5082D" w:rsidRPr="00E6674C" w:rsidRDefault="0055082D" w:rsidP="00E667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6674C">
              <w:rPr>
                <w:color w:val="auto"/>
              </w:rPr>
              <w:t>$ANMELDUNGSNUMMER$</w:t>
            </w:r>
          </w:p>
        </w:tc>
      </w:tr>
      <w:tr w:rsidR="0055082D" w:rsidRPr="00E6674C" w:rsidTr="002A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5082D" w:rsidRPr="00E6674C" w:rsidRDefault="0055082D" w:rsidP="00E6674C">
            <w:pPr>
              <w:rPr>
                <w:color w:val="auto"/>
              </w:rPr>
            </w:pPr>
            <w:r w:rsidRPr="00E6674C">
              <w:rPr>
                <w:color w:val="auto"/>
              </w:rPr>
              <w:t>Rechnungs-Nr.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5082D" w:rsidRPr="00E6674C" w:rsidRDefault="0055082D" w:rsidP="00E667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6674C">
              <w:rPr>
                <w:color w:val="auto"/>
              </w:rPr>
              <w:t>$RECHNUNGSNUMMER$</w:t>
            </w:r>
          </w:p>
        </w:tc>
      </w:tr>
      <w:tr w:rsidR="0055082D" w:rsidRPr="00E6674C" w:rsidTr="002A5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2F2F2" w:themeFill="background1" w:themeFillShade="F2"/>
          </w:tcPr>
          <w:p w:rsidR="0055082D" w:rsidRPr="00E6674C" w:rsidRDefault="0055082D" w:rsidP="00E6674C">
            <w:pPr>
              <w:rPr>
                <w:color w:val="auto"/>
              </w:rPr>
            </w:pPr>
            <w:r w:rsidRPr="00E6674C">
              <w:rPr>
                <w:color w:val="auto"/>
              </w:rPr>
              <w:t>Rechnungsdatum: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55082D" w:rsidRPr="00E6674C" w:rsidRDefault="0055082D" w:rsidP="00E667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6674C">
              <w:rPr>
                <w:color w:val="auto"/>
              </w:rPr>
              <w:t>$</w:t>
            </w:r>
            <w:bookmarkStart w:id="0" w:name="_GoBack"/>
            <w:bookmarkEnd w:id="0"/>
            <w:r w:rsidR="00A1000C" w:rsidRPr="00E6674C">
              <w:rPr>
                <w:color w:val="auto"/>
              </w:rPr>
              <w:t>RECHNUNGSDATUM</w:t>
            </w:r>
            <w:r w:rsidRPr="00E6674C">
              <w:rPr>
                <w:color w:val="auto"/>
              </w:rPr>
              <w:t>$</w:t>
            </w:r>
          </w:p>
        </w:tc>
      </w:tr>
      <w:tr w:rsidR="0055082D" w:rsidRPr="00E6674C" w:rsidTr="002A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55082D" w:rsidRPr="00F24C9F" w:rsidRDefault="0055082D" w:rsidP="00E6674C">
            <w:pPr>
              <w:rPr>
                <w:b w:val="0"/>
                <w:color w:val="auto"/>
              </w:rPr>
            </w:pPr>
            <w:r w:rsidRPr="00F24C9F">
              <w:rPr>
                <w:b w:val="0"/>
                <w:color w:val="auto"/>
                <w:sz w:val="20"/>
              </w:rPr>
              <w:t>Bitte bei Überweisung mit angeben</w:t>
            </w:r>
          </w:p>
        </w:tc>
      </w:tr>
    </w:tbl>
    <w:p w:rsidR="0055082D" w:rsidRPr="00E6674C" w:rsidRDefault="0055082D" w:rsidP="00E6674C">
      <w:pPr>
        <w:spacing w:after="0" w:line="240" w:lineRule="auto"/>
      </w:pPr>
    </w:p>
    <w:p w:rsidR="001B7E96" w:rsidRPr="00E6674C" w:rsidRDefault="001B7E96" w:rsidP="00282D41">
      <w:pPr>
        <w:tabs>
          <w:tab w:val="left" w:pos="2160"/>
        </w:tabs>
        <w:spacing w:after="0" w:line="240" w:lineRule="auto"/>
        <w:rPr>
          <w:rFonts w:ascii="Open Sans" w:hAnsi="Open Sans" w:cs="Open Sans"/>
          <w:color w:val="525F7F"/>
          <w:sz w:val="18"/>
          <w:szCs w:val="19"/>
          <w:shd w:val="clear" w:color="auto" w:fill="FFFFFF"/>
        </w:rPr>
      </w:pPr>
    </w:p>
    <w:p w:rsidR="00964D82" w:rsidRPr="00E6674C" w:rsidRDefault="00F61E35" w:rsidP="00E6674C">
      <w:pPr>
        <w:spacing w:after="0" w:line="240" w:lineRule="auto"/>
      </w:pPr>
      <w:r w:rsidRPr="00F61E35">
        <w:t>$BRIEFANREDE_SIE$</w:t>
      </w:r>
      <w:r w:rsidR="00964D82" w:rsidRPr="00E6674C">
        <w:t>,</w:t>
      </w:r>
    </w:p>
    <w:p w:rsidR="001B7E96" w:rsidRPr="00E6674C" w:rsidRDefault="001B7E96" w:rsidP="00E6674C">
      <w:pPr>
        <w:spacing w:after="0" w:line="240" w:lineRule="auto"/>
      </w:pPr>
    </w:p>
    <w:p w:rsidR="00282D41" w:rsidRPr="00E6674C" w:rsidRDefault="001B7E96" w:rsidP="00E6674C">
      <w:pPr>
        <w:spacing w:after="0" w:line="240" w:lineRule="auto"/>
      </w:pPr>
      <w:r w:rsidRPr="00E6674C">
        <w:t>w</w:t>
      </w:r>
      <w:r w:rsidR="00282D41" w:rsidRPr="00E6674C">
        <w:t xml:space="preserve">ir freuen uns, Ihnen die Teilnahme an o.g. </w:t>
      </w:r>
      <w:r w:rsidR="000B0559" w:rsidRPr="00E6674C">
        <w:t>Veranstaltung</w:t>
      </w:r>
      <w:r w:rsidR="00282D41" w:rsidRPr="00E6674C">
        <w:t xml:space="preserve"> </w:t>
      </w:r>
      <w:r w:rsidR="0019267B" w:rsidRPr="00E6674C">
        <w:t>gemäß unsere</w:t>
      </w:r>
      <w:r w:rsidR="00037150">
        <w:t>n</w:t>
      </w:r>
      <w:r w:rsidR="0019267B" w:rsidRPr="00E6674C">
        <w:t xml:space="preserve"> Bedingungen </w:t>
      </w:r>
      <w:r w:rsidRPr="00E6674C">
        <w:t xml:space="preserve">verbindlich </w:t>
      </w:r>
      <w:r w:rsidR="00282D41" w:rsidRPr="00E6674C">
        <w:t>bestätigen zu können:</w:t>
      </w:r>
    </w:p>
    <w:p w:rsidR="00282D41" w:rsidRPr="00E6674C" w:rsidRDefault="00282D41" w:rsidP="00E6674C">
      <w:pPr>
        <w:spacing w:after="0" w:line="240" w:lineRule="auto"/>
      </w:pPr>
    </w:p>
    <w:p w:rsidR="00EE4874" w:rsidRPr="008F347B" w:rsidRDefault="00CD1797" w:rsidP="00E6674C">
      <w:pPr>
        <w:spacing w:after="0" w:line="240" w:lineRule="auto"/>
        <w:rPr>
          <w:sz w:val="20"/>
        </w:rPr>
      </w:pPr>
      <w:r w:rsidRPr="008F347B">
        <w:rPr>
          <w:sz w:val="20"/>
        </w:rPr>
        <w:t>$POSITIONEN_TABELLE$</w:t>
      </w:r>
    </w:p>
    <w:p w:rsidR="00EE4874" w:rsidRPr="00E6674C" w:rsidRDefault="00EE4874" w:rsidP="00E6674C">
      <w:pPr>
        <w:spacing w:after="0" w:line="240" w:lineRule="auto"/>
      </w:pPr>
    </w:p>
    <w:p w:rsidR="00EE4874" w:rsidRPr="00E6674C" w:rsidRDefault="00EE4874" w:rsidP="00E6674C">
      <w:pPr>
        <w:spacing w:after="0" w:line="240" w:lineRule="auto"/>
      </w:pPr>
      <w:r w:rsidRPr="00E6674C">
        <w:t>Für Rückfragen steht als Ansprechp</w:t>
      </w:r>
      <w:r w:rsidR="00152E7B">
        <w:t>erson</w:t>
      </w:r>
      <w:r w:rsidRPr="00E6674C">
        <w:t xml:space="preserve"> zur Verfügung:</w:t>
      </w:r>
    </w:p>
    <w:p w:rsidR="00EE4874" w:rsidRPr="00E6674C" w:rsidRDefault="00540E0F" w:rsidP="00540E0F">
      <w:pPr>
        <w:spacing w:after="0" w:line="240" w:lineRule="auto"/>
      </w:pPr>
      <w:r>
        <w:t>$SACHBEARBEITUNG_VORNAME$ $SACHBEARBEITUNG_NACHNAME$</w:t>
      </w:r>
    </w:p>
    <w:p w:rsidR="00EE4874" w:rsidRPr="00E6674C" w:rsidRDefault="000D4C59" w:rsidP="00E6674C">
      <w:pPr>
        <w:spacing w:after="0" w:line="240" w:lineRule="auto"/>
      </w:pPr>
      <w:r>
        <w:t>E-</w:t>
      </w:r>
      <w:r w:rsidR="00EE4874" w:rsidRPr="00E6674C">
        <w:t xml:space="preserve">Mail: </w:t>
      </w:r>
      <w:r w:rsidRPr="000D4C59">
        <w:t>$SACHBEARBEITUNG_E-MAIL$</w:t>
      </w:r>
    </w:p>
    <w:p w:rsidR="001B7E96" w:rsidRPr="00E6674C" w:rsidRDefault="001B7E96" w:rsidP="00E6674C">
      <w:pPr>
        <w:spacing w:after="0" w:line="240" w:lineRule="auto"/>
      </w:pPr>
    </w:p>
    <w:p w:rsidR="001B7E96" w:rsidRPr="00E6674C" w:rsidRDefault="001B7E96" w:rsidP="00E6674C">
      <w:pPr>
        <w:spacing w:after="0" w:line="240" w:lineRule="auto"/>
      </w:pPr>
    </w:p>
    <w:p w:rsidR="001B7E96" w:rsidRPr="00E6674C" w:rsidRDefault="001B7E96" w:rsidP="00E6674C">
      <w:pPr>
        <w:spacing w:after="0" w:line="240" w:lineRule="auto"/>
      </w:pPr>
      <w:r w:rsidRPr="00E6674C">
        <w:t>Mit freundlichen Grüßen</w:t>
      </w:r>
    </w:p>
    <w:p w:rsidR="000B0559" w:rsidRPr="00E6674C" w:rsidRDefault="000B0559" w:rsidP="000B0559">
      <w:r w:rsidRPr="00E6674C">
        <w:rPr>
          <w:noProof/>
        </w:rPr>
        <w:drawing>
          <wp:inline distT="0" distB="0" distL="0" distR="0" wp14:anchorId="605CB2CE" wp14:editId="5F448165">
            <wp:extent cx="3076575" cy="30638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9a5459106ed45489c714788f897991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850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59" w:rsidRPr="00E6674C" w:rsidRDefault="000B0559" w:rsidP="000B0559">
      <w:pPr>
        <w:spacing w:after="0" w:line="240" w:lineRule="auto"/>
      </w:pPr>
      <w:r w:rsidRPr="00E6674C">
        <w:t>Max Demonstrant</w:t>
      </w:r>
    </w:p>
    <w:p w:rsidR="000D3D8B" w:rsidRPr="000B0559" w:rsidRDefault="000B0559" w:rsidP="000B0559">
      <w:pPr>
        <w:spacing w:after="0" w:line="240" w:lineRule="auto"/>
        <w:rPr>
          <w:sz w:val="18"/>
        </w:rPr>
      </w:pPr>
      <w:r>
        <w:rPr>
          <w:sz w:val="18"/>
        </w:rPr>
        <w:t>Musterorganisation</w:t>
      </w:r>
    </w:p>
    <w:sectPr w:rsidR="000D3D8B" w:rsidRPr="000B0559" w:rsidSect="002A5831">
      <w:headerReference w:type="default" r:id="rId9"/>
      <w:pgSz w:w="11906" w:h="16838"/>
      <w:pgMar w:top="226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E7B" w:rsidRDefault="00152E7B" w:rsidP="00357755">
      <w:pPr>
        <w:spacing w:after="0" w:line="240" w:lineRule="auto"/>
      </w:pPr>
      <w:r>
        <w:separator/>
      </w:r>
    </w:p>
  </w:endnote>
  <w:endnote w:type="continuationSeparator" w:id="0">
    <w:p w:rsidR="00152E7B" w:rsidRDefault="00152E7B" w:rsidP="00357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033204-CAF8-4A9B-9557-317F4556DC3A}"/>
    <w:embedBold r:id="rId2" w:fontKey="{7911A937-2DCC-43F3-8D8B-BA316D76BC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E64043-018B-47D5-B2F0-7E14C177EC04}"/>
    <w:embedBold r:id="rId4" w:fontKey="{29EABC39-875C-43C9-A6AB-EBBB4D675A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F64B7B9-6B15-45C8-8521-7A5F8499D7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3A669D5-E7C3-4F66-BEE6-E2AEA9A536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A3F140F-D584-4A90-BC71-AA9688A45A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E64AB10-D761-4951-8869-C4B7D6E010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E05CD18-3931-426C-AD70-3B55848FD5A1}"/>
    <w:embedBold r:id="rId10" w:fontKey="{52CDDE3F-FF01-479F-A68D-B096DEC080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  <w:embedRegular r:id="rId11" w:fontKey="{4FBEF7FB-41D0-4FAF-B9E6-BB20D2841D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E7B" w:rsidRDefault="00152E7B" w:rsidP="00357755">
      <w:pPr>
        <w:spacing w:after="0" w:line="240" w:lineRule="auto"/>
      </w:pPr>
      <w:r>
        <w:separator/>
      </w:r>
    </w:p>
  </w:footnote>
  <w:footnote w:type="continuationSeparator" w:id="0">
    <w:p w:rsidR="00152E7B" w:rsidRDefault="00152E7B" w:rsidP="00357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E7B" w:rsidRDefault="00152E7B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3586480</wp:posOffset>
          </wp:positionH>
          <wp:positionV relativeFrom="paragraph">
            <wp:posOffset>26670</wp:posOffset>
          </wp:positionV>
          <wp:extent cx="2167200" cy="867600"/>
          <wp:effectExtent l="0" t="0" r="5080" b="0"/>
          <wp:wrapNone/>
          <wp:docPr id="301" name="Grafik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osweb_Logo_102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7200" cy="8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C309D1"/>
    <w:multiLevelType w:val="hybridMultilevel"/>
    <w:tmpl w:val="6B423B6A"/>
    <w:lvl w:ilvl="0" w:tplc="2F52ACA0">
      <w:numFmt w:val="bullet"/>
      <w:lvlText w:val="□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mailMerge>
    <w:mainDocumentType w:val="formLetters"/>
    <w:dataType w:val="textFile"/>
    <w:activeRecord w:val="-1"/>
  </w:mailMerge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03B8"/>
    <w:rsid w:val="00037150"/>
    <w:rsid w:val="00057E5E"/>
    <w:rsid w:val="000A627C"/>
    <w:rsid w:val="000B0559"/>
    <w:rsid w:val="000C6405"/>
    <w:rsid w:val="000D3D8B"/>
    <w:rsid w:val="000D4C59"/>
    <w:rsid w:val="00102F7C"/>
    <w:rsid w:val="00116739"/>
    <w:rsid w:val="001173F8"/>
    <w:rsid w:val="00152E7B"/>
    <w:rsid w:val="0019267B"/>
    <w:rsid w:val="0019386D"/>
    <w:rsid w:val="001A625C"/>
    <w:rsid w:val="001B7E96"/>
    <w:rsid w:val="002478CA"/>
    <w:rsid w:val="00260683"/>
    <w:rsid w:val="00282D41"/>
    <w:rsid w:val="002A5831"/>
    <w:rsid w:val="002A64F5"/>
    <w:rsid w:val="002B4CDE"/>
    <w:rsid w:val="002E7860"/>
    <w:rsid w:val="00357755"/>
    <w:rsid w:val="00372683"/>
    <w:rsid w:val="003867DE"/>
    <w:rsid w:val="003D03B8"/>
    <w:rsid w:val="0048158A"/>
    <w:rsid w:val="004B2885"/>
    <w:rsid w:val="004E163F"/>
    <w:rsid w:val="00531375"/>
    <w:rsid w:val="00540E0F"/>
    <w:rsid w:val="0055082D"/>
    <w:rsid w:val="00583A5B"/>
    <w:rsid w:val="006609D8"/>
    <w:rsid w:val="006837EE"/>
    <w:rsid w:val="006C0390"/>
    <w:rsid w:val="006C0CC1"/>
    <w:rsid w:val="006E172A"/>
    <w:rsid w:val="007040F8"/>
    <w:rsid w:val="00717F04"/>
    <w:rsid w:val="007B1C6B"/>
    <w:rsid w:val="007E4304"/>
    <w:rsid w:val="007E5567"/>
    <w:rsid w:val="008F347B"/>
    <w:rsid w:val="00964D82"/>
    <w:rsid w:val="009D0F31"/>
    <w:rsid w:val="00A1000C"/>
    <w:rsid w:val="00A4081D"/>
    <w:rsid w:val="00AC358C"/>
    <w:rsid w:val="00AF65E1"/>
    <w:rsid w:val="00B25DEC"/>
    <w:rsid w:val="00B365EA"/>
    <w:rsid w:val="00BB242F"/>
    <w:rsid w:val="00BE304D"/>
    <w:rsid w:val="00C50CF9"/>
    <w:rsid w:val="00C83D11"/>
    <w:rsid w:val="00CC46C5"/>
    <w:rsid w:val="00CD1797"/>
    <w:rsid w:val="00D07824"/>
    <w:rsid w:val="00D978B0"/>
    <w:rsid w:val="00DA1263"/>
    <w:rsid w:val="00DF0375"/>
    <w:rsid w:val="00E6674C"/>
    <w:rsid w:val="00EB6D45"/>
    <w:rsid w:val="00ED539D"/>
    <w:rsid w:val="00EE4874"/>
    <w:rsid w:val="00EF7CFE"/>
    <w:rsid w:val="00F228BD"/>
    <w:rsid w:val="00F24C9F"/>
    <w:rsid w:val="00F42A48"/>
    <w:rsid w:val="00F47CBE"/>
    <w:rsid w:val="00F61E35"/>
    <w:rsid w:val="00FA76B2"/>
    <w:rsid w:val="00FB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BA983C0"/>
  <w15:docId w15:val="{251303BB-BF7A-402A-AC6B-E70798D71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CF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07824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357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7755"/>
  </w:style>
  <w:style w:type="paragraph" w:styleId="Fuzeile">
    <w:name w:val="footer"/>
    <w:basedOn w:val="Standard"/>
    <w:link w:val="FuzeileZchn"/>
    <w:uiPriority w:val="99"/>
    <w:unhideWhenUsed/>
    <w:rsid w:val="00357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7755"/>
  </w:style>
  <w:style w:type="table" w:styleId="Tabellenraster">
    <w:name w:val="Table Grid"/>
    <w:basedOn w:val="NormaleTabelle"/>
    <w:uiPriority w:val="59"/>
    <w:rsid w:val="0055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Raster-Akzent1">
    <w:name w:val="Light Grid Accent 1"/>
    <w:basedOn w:val="NormaleTabelle"/>
    <w:uiPriority w:val="62"/>
    <w:rsid w:val="00D978B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rsid w:val="00D978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aster\Texte%20wichtig\doc-Vorlagen\EJW%20Briefbogen%20zum%20Ausdrucken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7E937-4A44-4BDD-A01F-4F704A27C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EJW Briefbogen zum Ausdrucken.dotx</Template>
  <TotalTime>0</TotalTime>
  <Pages>1</Pages>
  <Words>82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n.n.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Moses Andrea</dc:creator>
  <cp:lastModifiedBy>Alexander Strobel</cp:lastModifiedBy>
  <cp:revision>37</cp:revision>
  <cp:lastPrinted>2010-11-29T13:41:00Z</cp:lastPrinted>
  <dcterms:created xsi:type="dcterms:W3CDTF">2022-02-23T09:21:00Z</dcterms:created>
  <dcterms:modified xsi:type="dcterms:W3CDTF">2023-10-18T14:51:00Z</dcterms:modified>
</cp:coreProperties>
</file>